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4CD" w:rsidRPr="0025349B" w:rsidRDefault="006F44CD" w:rsidP="0025349B">
      <w:pPr>
        <w:pStyle w:val="Ttulo1"/>
        <w:jc w:val="center"/>
        <w:rPr>
          <w:color w:val="3B3838" w:themeColor="background2" w:themeShade="40"/>
        </w:rPr>
      </w:pPr>
      <w:r w:rsidRPr="006F44CD">
        <w:rPr>
          <w:color w:val="3B3838" w:themeColor="background2" w:themeShade="40"/>
        </w:rPr>
        <w:t xml:space="preserve">Modelo de certificado de </w:t>
      </w:r>
      <w:r w:rsidR="0025349B">
        <w:rPr>
          <w:color w:val="3B3838" w:themeColor="background2" w:themeShade="40"/>
        </w:rPr>
        <w:t>solicitud de incorporación a la Coordinadora de ONGD de la Región de Murcia</w:t>
      </w:r>
    </w:p>
    <w:p w:rsidR="0025349B" w:rsidRDefault="0025349B" w:rsidP="0025349B"/>
    <w:tbl>
      <w:tblPr>
        <w:tblStyle w:val="Listaclara-nfasis2"/>
        <w:tblW w:w="8880" w:type="dxa"/>
        <w:tblLook w:val="04A0"/>
      </w:tblPr>
      <w:tblGrid>
        <w:gridCol w:w="3605"/>
        <w:gridCol w:w="5275"/>
      </w:tblGrid>
      <w:tr w:rsidR="0025349B" w:rsidTr="00C342BD">
        <w:trPr>
          <w:cnfStyle w:val="100000000000"/>
        </w:trPr>
        <w:tc>
          <w:tcPr>
            <w:cnfStyle w:val="001000000000"/>
            <w:tcW w:w="8880" w:type="dxa"/>
            <w:gridSpan w:val="2"/>
          </w:tcPr>
          <w:p w:rsidR="0025349B" w:rsidRDefault="0025349B" w:rsidP="00C342BD">
            <w:r>
              <w:t xml:space="preserve">Solitud de incorporación como: </w:t>
            </w:r>
          </w:p>
        </w:tc>
      </w:tr>
      <w:tr w:rsidR="0025349B" w:rsidTr="00C342BD">
        <w:trPr>
          <w:cnfStyle w:val="000000100000"/>
        </w:trPr>
        <w:tc>
          <w:tcPr>
            <w:cnfStyle w:val="001000000000"/>
            <w:tcW w:w="3605" w:type="dxa"/>
          </w:tcPr>
          <w:p w:rsidR="0025349B" w:rsidRDefault="0025349B" w:rsidP="0025349B">
            <w:pPr>
              <w:pStyle w:val="Prrafodelista"/>
              <w:numPr>
                <w:ilvl w:val="0"/>
                <w:numId w:val="3"/>
              </w:numPr>
              <w:spacing w:after="0"/>
            </w:pPr>
            <w:r w:rsidRPr="00F80A42">
              <w:t>Entidad Socia</w:t>
            </w:r>
          </w:p>
          <w:p w:rsidR="0025349B" w:rsidRDefault="0025349B" w:rsidP="0025349B">
            <w:pPr>
              <w:pStyle w:val="Prrafodelista"/>
              <w:numPr>
                <w:ilvl w:val="0"/>
                <w:numId w:val="3"/>
              </w:numPr>
              <w:spacing w:after="0"/>
            </w:pPr>
            <w:r>
              <w:t>Entidad colaboradora</w:t>
            </w:r>
          </w:p>
          <w:p w:rsidR="0025349B" w:rsidRPr="00F80A42" w:rsidRDefault="0025349B" w:rsidP="0025349B">
            <w:pPr>
              <w:pStyle w:val="Prrafodelista"/>
              <w:numPr>
                <w:ilvl w:val="0"/>
                <w:numId w:val="3"/>
              </w:numPr>
              <w:spacing w:after="0"/>
            </w:pPr>
            <w:r>
              <w:t>Entidad observadora</w:t>
            </w:r>
          </w:p>
        </w:tc>
        <w:tc>
          <w:tcPr>
            <w:tcW w:w="5275" w:type="dxa"/>
          </w:tcPr>
          <w:p w:rsidR="0025349B" w:rsidRDefault="0025349B" w:rsidP="00C342BD">
            <w:pPr>
              <w:cnfStyle w:val="000000100000"/>
            </w:pPr>
            <w:r>
              <w:t xml:space="preserve"> </w:t>
            </w:r>
          </w:p>
        </w:tc>
      </w:tr>
      <w:tr w:rsidR="0025349B" w:rsidTr="00C342BD">
        <w:tc>
          <w:tcPr>
            <w:cnfStyle w:val="001000000000"/>
            <w:tcW w:w="3605" w:type="dxa"/>
          </w:tcPr>
          <w:p w:rsidR="0025349B" w:rsidRDefault="0025349B" w:rsidP="00C342BD">
            <w:r>
              <w:t>Nombre de la entidad</w:t>
            </w:r>
          </w:p>
        </w:tc>
        <w:tc>
          <w:tcPr>
            <w:tcW w:w="5275" w:type="dxa"/>
          </w:tcPr>
          <w:p w:rsidR="0025349B" w:rsidRDefault="0025349B" w:rsidP="00C342BD">
            <w:pPr>
              <w:cnfStyle w:val="000000000000"/>
            </w:pPr>
          </w:p>
        </w:tc>
      </w:tr>
      <w:tr w:rsidR="0025349B" w:rsidTr="00C342BD">
        <w:trPr>
          <w:cnfStyle w:val="000000100000"/>
        </w:trPr>
        <w:tc>
          <w:tcPr>
            <w:cnfStyle w:val="001000000000"/>
            <w:tcW w:w="3605" w:type="dxa"/>
          </w:tcPr>
          <w:p w:rsidR="0025349B" w:rsidRDefault="0025349B" w:rsidP="00C342BD">
            <w:r>
              <w:t>Fecha de constitución</w:t>
            </w:r>
          </w:p>
        </w:tc>
        <w:tc>
          <w:tcPr>
            <w:tcW w:w="5275" w:type="dxa"/>
          </w:tcPr>
          <w:p w:rsidR="0025349B" w:rsidRDefault="0025349B" w:rsidP="00C342BD">
            <w:pPr>
              <w:cnfStyle w:val="000000100000"/>
            </w:pPr>
          </w:p>
        </w:tc>
      </w:tr>
      <w:tr w:rsidR="0025349B" w:rsidTr="00C342BD">
        <w:tc>
          <w:tcPr>
            <w:cnfStyle w:val="001000000000"/>
            <w:tcW w:w="3605" w:type="dxa"/>
          </w:tcPr>
          <w:p w:rsidR="0025349B" w:rsidRDefault="0025349B" w:rsidP="00C342BD">
            <w:r>
              <w:t>Forma de personalidad jurídica</w:t>
            </w:r>
          </w:p>
        </w:tc>
        <w:tc>
          <w:tcPr>
            <w:tcW w:w="5275" w:type="dxa"/>
          </w:tcPr>
          <w:p w:rsidR="0025349B" w:rsidRPr="00E72674" w:rsidRDefault="0025349B" w:rsidP="00C342BD">
            <w:pPr>
              <w:cnfStyle w:val="000000000000"/>
              <w:rPr>
                <w:b/>
                <w:bCs/>
              </w:rPr>
            </w:pPr>
          </w:p>
        </w:tc>
      </w:tr>
      <w:tr w:rsidR="0025349B" w:rsidTr="00C342BD">
        <w:trPr>
          <w:cnfStyle w:val="000000100000"/>
        </w:trPr>
        <w:tc>
          <w:tcPr>
            <w:cnfStyle w:val="001000000000"/>
            <w:tcW w:w="3605" w:type="dxa"/>
            <w:shd w:val="clear" w:color="auto" w:fill="FBE4D5" w:themeFill="accent2" w:themeFillTint="33"/>
          </w:tcPr>
          <w:p w:rsidR="0025349B" w:rsidRDefault="0025349B" w:rsidP="00C342BD">
            <w:r>
              <w:t>Contacto general de la entidad</w:t>
            </w:r>
          </w:p>
        </w:tc>
        <w:tc>
          <w:tcPr>
            <w:tcW w:w="5275" w:type="dxa"/>
          </w:tcPr>
          <w:p w:rsidR="0025349B" w:rsidRDefault="0025349B" w:rsidP="00C342BD">
            <w:pPr>
              <w:cnfStyle w:val="000000100000"/>
            </w:pPr>
          </w:p>
        </w:tc>
      </w:tr>
      <w:tr w:rsidR="0025349B" w:rsidTr="00C342BD">
        <w:tc>
          <w:tcPr>
            <w:cnfStyle w:val="001000000000"/>
            <w:tcW w:w="3605" w:type="dxa"/>
          </w:tcPr>
          <w:p w:rsidR="0025349B" w:rsidRDefault="0025349B" w:rsidP="00C342BD">
            <w:r>
              <w:t xml:space="preserve">          Teléfono</w:t>
            </w:r>
          </w:p>
        </w:tc>
        <w:tc>
          <w:tcPr>
            <w:tcW w:w="5275" w:type="dxa"/>
          </w:tcPr>
          <w:p w:rsidR="0025349B" w:rsidRDefault="0025349B" w:rsidP="00C342BD">
            <w:pPr>
              <w:cnfStyle w:val="000000000000"/>
            </w:pPr>
          </w:p>
        </w:tc>
      </w:tr>
      <w:tr w:rsidR="0025349B" w:rsidTr="00C342BD">
        <w:trPr>
          <w:cnfStyle w:val="000000100000"/>
        </w:trPr>
        <w:tc>
          <w:tcPr>
            <w:cnfStyle w:val="001000000000"/>
            <w:tcW w:w="3605" w:type="dxa"/>
          </w:tcPr>
          <w:p w:rsidR="0025349B" w:rsidRDefault="0025349B" w:rsidP="00C342BD">
            <w:r>
              <w:t xml:space="preserve">          Correo electrónico</w:t>
            </w:r>
          </w:p>
        </w:tc>
        <w:tc>
          <w:tcPr>
            <w:tcW w:w="5275" w:type="dxa"/>
          </w:tcPr>
          <w:p w:rsidR="0025349B" w:rsidRDefault="0025349B" w:rsidP="00C342BD">
            <w:pPr>
              <w:cnfStyle w:val="000000100000"/>
            </w:pPr>
          </w:p>
        </w:tc>
      </w:tr>
      <w:tr w:rsidR="0025349B" w:rsidTr="00C342BD">
        <w:tc>
          <w:tcPr>
            <w:cnfStyle w:val="001000000000"/>
            <w:tcW w:w="3605" w:type="dxa"/>
          </w:tcPr>
          <w:p w:rsidR="0025349B" w:rsidRDefault="0025349B" w:rsidP="00C342BD">
            <w:r>
              <w:t xml:space="preserve">          Página Web</w:t>
            </w:r>
          </w:p>
        </w:tc>
        <w:tc>
          <w:tcPr>
            <w:tcW w:w="5275" w:type="dxa"/>
          </w:tcPr>
          <w:p w:rsidR="0025349B" w:rsidRDefault="0025349B" w:rsidP="00C342BD">
            <w:pPr>
              <w:cnfStyle w:val="000000000000"/>
            </w:pPr>
          </w:p>
        </w:tc>
      </w:tr>
      <w:tr w:rsidR="0025349B" w:rsidTr="00C342BD">
        <w:trPr>
          <w:cnfStyle w:val="000000100000"/>
        </w:trPr>
        <w:tc>
          <w:tcPr>
            <w:cnfStyle w:val="001000000000"/>
            <w:tcW w:w="3605" w:type="dxa"/>
          </w:tcPr>
          <w:p w:rsidR="0025349B" w:rsidRDefault="0025349B" w:rsidP="00C342BD">
            <w:r>
              <w:t xml:space="preserve">          Perfiles en redes sociales</w:t>
            </w:r>
          </w:p>
        </w:tc>
        <w:tc>
          <w:tcPr>
            <w:tcW w:w="5275" w:type="dxa"/>
          </w:tcPr>
          <w:p w:rsidR="0025349B" w:rsidRDefault="0025349B" w:rsidP="00C342BD">
            <w:pPr>
              <w:cnfStyle w:val="000000100000"/>
            </w:pPr>
          </w:p>
        </w:tc>
      </w:tr>
      <w:tr w:rsidR="0025349B" w:rsidTr="00C342BD">
        <w:tc>
          <w:tcPr>
            <w:cnfStyle w:val="001000000000"/>
            <w:tcW w:w="3605" w:type="dxa"/>
            <w:shd w:val="clear" w:color="auto" w:fill="FBE4D5" w:themeFill="accent2" w:themeFillTint="33"/>
          </w:tcPr>
          <w:p w:rsidR="0025349B" w:rsidRDefault="0025349B" w:rsidP="00C342BD">
            <w:r>
              <w:t>Persona de contacto. Nombre</w:t>
            </w:r>
          </w:p>
        </w:tc>
        <w:tc>
          <w:tcPr>
            <w:tcW w:w="5275" w:type="dxa"/>
          </w:tcPr>
          <w:p w:rsidR="0025349B" w:rsidRDefault="0025349B" w:rsidP="00C342BD">
            <w:pPr>
              <w:cnfStyle w:val="000000000000"/>
            </w:pPr>
          </w:p>
        </w:tc>
      </w:tr>
      <w:tr w:rsidR="0025349B" w:rsidTr="00C342BD">
        <w:trPr>
          <w:cnfStyle w:val="000000100000"/>
        </w:trPr>
        <w:tc>
          <w:tcPr>
            <w:cnfStyle w:val="001000000000"/>
            <w:tcW w:w="3605" w:type="dxa"/>
          </w:tcPr>
          <w:p w:rsidR="0025349B" w:rsidRDefault="0025349B" w:rsidP="00C342BD">
            <w:r>
              <w:t xml:space="preserve">          Teléfono</w:t>
            </w:r>
          </w:p>
        </w:tc>
        <w:tc>
          <w:tcPr>
            <w:tcW w:w="5275" w:type="dxa"/>
          </w:tcPr>
          <w:p w:rsidR="0025349B" w:rsidRDefault="0025349B" w:rsidP="00C342BD">
            <w:pPr>
              <w:cnfStyle w:val="000000100000"/>
            </w:pPr>
          </w:p>
        </w:tc>
      </w:tr>
      <w:tr w:rsidR="0025349B" w:rsidTr="00C342BD">
        <w:tc>
          <w:tcPr>
            <w:cnfStyle w:val="001000000000"/>
            <w:tcW w:w="3605" w:type="dxa"/>
          </w:tcPr>
          <w:p w:rsidR="0025349B" w:rsidRDefault="0025349B" w:rsidP="00C342BD">
            <w:r>
              <w:t xml:space="preserve">          Correo electrónico</w:t>
            </w:r>
          </w:p>
        </w:tc>
        <w:tc>
          <w:tcPr>
            <w:tcW w:w="5275" w:type="dxa"/>
          </w:tcPr>
          <w:p w:rsidR="0025349B" w:rsidRDefault="0025349B" w:rsidP="00C342BD">
            <w:pPr>
              <w:cnfStyle w:val="000000000000"/>
            </w:pPr>
          </w:p>
        </w:tc>
      </w:tr>
      <w:tr w:rsidR="0025349B" w:rsidTr="00C342BD">
        <w:trPr>
          <w:cnfStyle w:val="000000100000"/>
        </w:trPr>
        <w:tc>
          <w:tcPr>
            <w:cnfStyle w:val="001000000000"/>
            <w:tcW w:w="3605" w:type="dxa"/>
          </w:tcPr>
          <w:p w:rsidR="0025349B" w:rsidRDefault="0025349B" w:rsidP="00C342BD">
            <w:r>
              <w:t>Descripción breve sobre la visión, misión y valores de la entidad</w:t>
            </w:r>
          </w:p>
        </w:tc>
        <w:tc>
          <w:tcPr>
            <w:tcW w:w="5275" w:type="dxa"/>
          </w:tcPr>
          <w:p w:rsidR="0025349B" w:rsidRDefault="0025349B" w:rsidP="00C342BD">
            <w:pPr>
              <w:cnfStyle w:val="000000100000"/>
            </w:pPr>
          </w:p>
        </w:tc>
      </w:tr>
      <w:tr w:rsidR="0025349B" w:rsidTr="00C342BD">
        <w:tc>
          <w:tcPr>
            <w:cnfStyle w:val="001000000000"/>
            <w:tcW w:w="3605" w:type="dxa"/>
          </w:tcPr>
          <w:p w:rsidR="0025349B" w:rsidRDefault="0025349B" w:rsidP="00C342BD">
            <w:r>
              <w:t>¿Está declarada como entidad de Utilidad Pública?</w:t>
            </w:r>
          </w:p>
        </w:tc>
        <w:tc>
          <w:tcPr>
            <w:tcW w:w="5275" w:type="dxa"/>
          </w:tcPr>
          <w:p w:rsidR="0025349B" w:rsidRDefault="0025349B" w:rsidP="00C342BD">
            <w:pPr>
              <w:cnfStyle w:val="000000000000"/>
            </w:pPr>
          </w:p>
        </w:tc>
      </w:tr>
      <w:tr w:rsidR="0025349B" w:rsidTr="00C342BD">
        <w:trPr>
          <w:cnfStyle w:val="000000100000"/>
        </w:trPr>
        <w:tc>
          <w:tcPr>
            <w:cnfStyle w:val="001000000000"/>
            <w:tcW w:w="3605" w:type="dxa"/>
          </w:tcPr>
          <w:p w:rsidR="0025349B" w:rsidRDefault="0025349B" w:rsidP="00C342BD">
            <w:r>
              <w:t>Motivos por los que solicita formar parte de la CONGDRM</w:t>
            </w:r>
          </w:p>
        </w:tc>
        <w:tc>
          <w:tcPr>
            <w:tcW w:w="5275" w:type="dxa"/>
          </w:tcPr>
          <w:p w:rsidR="0025349B" w:rsidRDefault="0025349B" w:rsidP="00C342BD">
            <w:pPr>
              <w:cnfStyle w:val="000000100000"/>
            </w:pPr>
          </w:p>
        </w:tc>
      </w:tr>
    </w:tbl>
    <w:p w:rsidR="0025349B" w:rsidRDefault="0025349B" w:rsidP="0025349B"/>
    <w:p w:rsidR="0025349B" w:rsidRDefault="0025349B" w:rsidP="0025349B">
      <w:r>
        <w:t xml:space="preserve">Firma de la persona representante y sello de la entidad. </w:t>
      </w:r>
      <w:r>
        <w:br w:type="page"/>
      </w:r>
    </w:p>
    <w:tbl>
      <w:tblPr>
        <w:tblStyle w:val="Listaclara-nfasis2"/>
        <w:tblW w:w="0" w:type="auto"/>
        <w:tblLook w:val="04A0"/>
      </w:tblPr>
      <w:tblGrid>
        <w:gridCol w:w="2881"/>
        <w:gridCol w:w="2881"/>
        <w:gridCol w:w="2882"/>
      </w:tblGrid>
      <w:tr w:rsidR="0025349B" w:rsidTr="00C342BD">
        <w:trPr>
          <w:cnfStyle w:val="100000000000"/>
        </w:trPr>
        <w:tc>
          <w:tcPr>
            <w:cnfStyle w:val="001000000000"/>
            <w:tcW w:w="8644" w:type="dxa"/>
            <w:gridSpan w:val="3"/>
          </w:tcPr>
          <w:p w:rsidR="0025349B" w:rsidRDefault="0025349B" w:rsidP="00C342BD">
            <w:pPr>
              <w:jc w:val="center"/>
            </w:pPr>
            <w:r>
              <w:lastRenderedPageBreak/>
              <w:t>DOCUMENTACIÓN INICIAL A APORTAR</w:t>
            </w:r>
          </w:p>
        </w:tc>
      </w:tr>
      <w:tr w:rsidR="0025349B" w:rsidTr="00C342BD">
        <w:trPr>
          <w:cnfStyle w:val="000000100000"/>
        </w:trPr>
        <w:tc>
          <w:tcPr>
            <w:cnfStyle w:val="001000000000"/>
            <w:tcW w:w="2881" w:type="dxa"/>
            <w:shd w:val="clear" w:color="auto" w:fill="FBE4D5" w:themeFill="accent2" w:themeFillTint="33"/>
          </w:tcPr>
          <w:p w:rsidR="0025349B" w:rsidRDefault="0025349B" w:rsidP="00C342BD">
            <w:r>
              <w:t>Solicitud socias</w:t>
            </w:r>
          </w:p>
        </w:tc>
        <w:tc>
          <w:tcPr>
            <w:tcW w:w="2881" w:type="dxa"/>
            <w:shd w:val="clear" w:color="auto" w:fill="FBE4D5" w:themeFill="accent2" w:themeFillTint="33"/>
          </w:tcPr>
          <w:p w:rsidR="0025349B" w:rsidRPr="005D5A57" w:rsidRDefault="0025349B" w:rsidP="00C342BD">
            <w:pPr>
              <w:cnfStyle w:val="000000100000"/>
              <w:rPr>
                <w:b/>
              </w:rPr>
            </w:pPr>
            <w:r>
              <w:rPr>
                <w:b/>
              </w:rPr>
              <w:t>Solicitud colaboradoras</w:t>
            </w:r>
          </w:p>
        </w:tc>
        <w:tc>
          <w:tcPr>
            <w:tcW w:w="2882" w:type="dxa"/>
            <w:shd w:val="clear" w:color="auto" w:fill="FBE4D5" w:themeFill="accent2" w:themeFillTint="33"/>
          </w:tcPr>
          <w:p w:rsidR="0025349B" w:rsidRPr="005D5A57" w:rsidRDefault="0025349B" w:rsidP="00C342BD">
            <w:pPr>
              <w:cnfStyle w:val="000000100000"/>
              <w:rPr>
                <w:b/>
              </w:rPr>
            </w:pPr>
            <w:r>
              <w:rPr>
                <w:b/>
              </w:rPr>
              <w:t>Solicitud observadoras</w:t>
            </w:r>
          </w:p>
        </w:tc>
      </w:tr>
      <w:tr w:rsidR="0025349B" w:rsidTr="00C342BD">
        <w:tc>
          <w:tcPr>
            <w:cnfStyle w:val="001000000000"/>
            <w:tcW w:w="2881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rPr>
                <w:b w:val="0"/>
              </w:rPr>
            </w:pPr>
            <w:r w:rsidRPr="005D5A57">
              <w:rPr>
                <w:b w:val="0"/>
              </w:rPr>
              <w:t>Memoria de actividades de los últimos 2 años</w:t>
            </w:r>
          </w:p>
        </w:tc>
        <w:tc>
          <w:tcPr>
            <w:tcW w:w="2881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cnfStyle w:val="000000000000"/>
              <w:rPr>
                <w:bCs/>
              </w:rPr>
            </w:pPr>
            <w:r w:rsidRPr="005D5A57">
              <w:t>Memoria de actividades de los últimos 2 años</w:t>
            </w:r>
          </w:p>
        </w:tc>
        <w:tc>
          <w:tcPr>
            <w:tcW w:w="2882" w:type="dxa"/>
            <w:shd w:val="clear" w:color="auto" w:fill="D9D9D9" w:themeFill="background1" w:themeFillShade="D9"/>
          </w:tcPr>
          <w:p w:rsidR="0025349B" w:rsidRDefault="0025349B" w:rsidP="00C342BD">
            <w:pPr>
              <w:cnfStyle w:val="000000000000"/>
            </w:pPr>
          </w:p>
        </w:tc>
      </w:tr>
      <w:tr w:rsidR="0025349B" w:rsidTr="00C342BD">
        <w:trPr>
          <w:cnfStyle w:val="000000100000"/>
        </w:trPr>
        <w:tc>
          <w:tcPr>
            <w:cnfStyle w:val="001000000000"/>
            <w:tcW w:w="2881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rPr>
                <w:b w:val="0"/>
              </w:rPr>
            </w:pPr>
            <w:r w:rsidRPr="005D5A57">
              <w:rPr>
                <w:b w:val="0"/>
              </w:rPr>
              <w:t>Ejemplar de los Estatutos de la Entidad</w:t>
            </w:r>
          </w:p>
        </w:tc>
        <w:tc>
          <w:tcPr>
            <w:tcW w:w="2881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cnfStyle w:val="000000100000"/>
              <w:rPr>
                <w:bCs/>
              </w:rPr>
            </w:pPr>
            <w:r w:rsidRPr="005D5A57">
              <w:t>Ejemplar de los Estatutos de la Entidad</w:t>
            </w:r>
          </w:p>
        </w:tc>
        <w:tc>
          <w:tcPr>
            <w:tcW w:w="2882" w:type="dxa"/>
          </w:tcPr>
          <w:p w:rsidR="0025349B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cnfStyle w:val="000000100000"/>
            </w:pPr>
            <w:r w:rsidRPr="005D5A57">
              <w:t>Ejemplar de los Estatutos de la Entidad</w:t>
            </w:r>
            <w:r>
              <w:t xml:space="preserve"> o escritura de constitución.</w:t>
            </w:r>
          </w:p>
        </w:tc>
      </w:tr>
      <w:tr w:rsidR="0025349B" w:rsidTr="00C342BD">
        <w:tc>
          <w:tcPr>
            <w:cnfStyle w:val="001000000000"/>
            <w:tcW w:w="2881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rPr>
                <w:b w:val="0"/>
              </w:rPr>
            </w:pPr>
            <w:r w:rsidRPr="005D5A57">
              <w:rPr>
                <w:b w:val="0"/>
              </w:rPr>
              <w:t>Ejemplar del Código de Conducta o Código Ético</w:t>
            </w:r>
          </w:p>
        </w:tc>
        <w:tc>
          <w:tcPr>
            <w:tcW w:w="2881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cnfStyle w:val="000000000000"/>
              <w:rPr>
                <w:bCs/>
              </w:rPr>
            </w:pPr>
            <w:r w:rsidRPr="005D5A57">
              <w:t>Ejemplar del Código de Conducta o Código Ético</w:t>
            </w:r>
          </w:p>
        </w:tc>
        <w:tc>
          <w:tcPr>
            <w:tcW w:w="2882" w:type="dxa"/>
            <w:shd w:val="clear" w:color="auto" w:fill="D9D9D9" w:themeFill="background1" w:themeFillShade="D9"/>
          </w:tcPr>
          <w:p w:rsidR="0025349B" w:rsidRDefault="0025349B" w:rsidP="00C342BD">
            <w:pPr>
              <w:cnfStyle w:val="000000000000"/>
            </w:pPr>
          </w:p>
        </w:tc>
      </w:tr>
      <w:tr w:rsidR="0025349B" w:rsidTr="00C342BD">
        <w:trPr>
          <w:cnfStyle w:val="000000100000"/>
        </w:trPr>
        <w:tc>
          <w:tcPr>
            <w:cnfStyle w:val="001000000000"/>
            <w:tcW w:w="2881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rPr>
                <w:b w:val="0"/>
              </w:rPr>
            </w:pPr>
            <w:r w:rsidRPr="005D5A57">
              <w:rPr>
                <w:b w:val="0"/>
              </w:rPr>
              <w:t>Copia de resolución de inscripción en el registro que corresponda</w:t>
            </w:r>
          </w:p>
        </w:tc>
        <w:tc>
          <w:tcPr>
            <w:tcW w:w="2881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cnfStyle w:val="000000100000"/>
              <w:rPr>
                <w:bCs/>
              </w:rPr>
            </w:pPr>
            <w:r w:rsidRPr="005D5A57">
              <w:t>Copia de resolución de inscripción en el registro que corresponda</w:t>
            </w:r>
          </w:p>
        </w:tc>
        <w:tc>
          <w:tcPr>
            <w:tcW w:w="2882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cnfStyle w:val="000000100000"/>
              <w:rPr>
                <w:bCs/>
              </w:rPr>
            </w:pPr>
            <w:r w:rsidRPr="005D5A57">
              <w:t>Copia de resolución de inscripción en el registro que corresponda</w:t>
            </w:r>
          </w:p>
        </w:tc>
      </w:tr>
      <w:tr w:rsidR="0025349B" w:rsidTr="00C342BD">
        <w:tc>
          <w:tcPr>
            <w:cnfStyle w:val="001000000000"/>
            <w:tcW w:w="2881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rPr>
                <w:b w:val="0"/>
              </w:rPr>
            </w:pPr>
            <w:r w:rsidRPr="005D5A57">
              <w:rPr>
                <w:b w:val="0"/>
              </w:rPr>
              <w:t>Memoria económica  y cuentas anuales del último ejercicio</w:t>
            </w:r>
          </w:p>
        </w:tc>
        <w:tc>
          <w:tcPr>
            <w:tcW w:w="2881" w:type="dxa"/>
            <w:shd w:val="clear" w:color="auto" w:fill="D9D9D9" w:themeFill="background1" w:themeFillShade="D9"/>
          </w:tcPr>
          <w:p w:rsidR="0025349B" w:rsidRDefault="0025349B" w:rsidP="00C342BD">
            <w:pPr>
              <w:cnfStyle w:val="000000000000"/>
            </w:pPr>
          </w:p>
        </w:tc>
        <w:tc>
          <w:tcPr>
            <w:tcW w:w="2882" w:type="dxa"/>
            <w:shd w:val="clear" w:color="auto" w:fill="D9D9D9" w:themeFill="background1" w:themeFillShade="D9"/>
          </w:tcPr>
          <w:p w:rsidR="0025349B" w:rsidRDefault="0025349B" w:rsidP="00C342BD">
            <w:pPr>
              <w:cnfStyle w:val="000000000000"/>
            </w:pPr>
          </w:p>
        </w:tc>
      </w:tr>
      <w:tr w:rsidR="0025349B" w:rsidTr="00C342BD">
        <w:trPr>
          <w:cnfStyle w:val="000000100000"/>
        </w:trPr>
        <w:tc>
          <w:tcPr>
            <w:cnfStyle w:val="001000000000"/>
            <w:tcW w:w="2881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rPr>
                <w:b w:val="0"/>
              </w:rPr>
            </w:pPr>
            <w:r w:rsidRPr="005D5A57">
              <w:rPr>
                <w:b w:val="0"/>
              </w:rPr>
              <w:t>Documento que acredite quién ostenta la representación legal de la entidad</w:t>
            </w:r>
          </w:p>
        </w:tc>
        <w:tc>
          <w:tcPr>
            <w:tcW w:w="2881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cnfStyle w:val="000000100000"/>
              <w:rPr>
                <w:bCs/>
              </w:rPr>
            </w:pPr>
            <w:r w:rsidRPr="005D5A57">
              <w:t>Documento que acredite quién ostenta la representación legal de la entidad</w:t>
            </w:r>
          </w:p>
        </w:tc>
        <w:tc>
          <w:tcPr>
            <w:tcW w:w="2882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cnfStyle w:val="000000100000"/>
              <w:rPr>
                <w:bCs/>
              </w:rPr>
            </w:pPr>
            <w:r w:rsidRPr="005D5A57">
              <w:t>Documento que acredite quién ostenta la representación legal de la entidad</w:t>
            </w:r>
          </w:p>
        </w:tc>
      </w:tr>
      <w:tr w:rsidR="0025349B" w:rsidTr="00C342BD">
        <w:trPr>
          <w:trHeight w:val="1327"/>
        </w:trPr>
        <w:tc>
          <w:tcPr>
            <w:cnfStyle w:val="001000000000"/>
            <w:tcW w:w="2881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rPr>
                <w:b w:val="0"/>
              </w:rPr>
            </w:pPr>
            <w:r w:rsidRPr="005D5A57">
              <w:rPr>
                <w:b w:val="0"/>
              </w:rPr>
              <w:t>Relación de las personas que componen el órgano ejecutivo de la entidad</w:t>
            </w:r>
          </w:p>
        </w:tc>
        <w:tc>
          <w:tcPr>
            <w:tcW w:w="2881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cnfStyle w:val="000000000000"/>
            </w:pPr>
            <w:r w:rsidRPr="005D5A57">
              <w:t>Relación de las personas que componen el órgano ejecutivo de la entidad</w:t>
            </w:r>
          </w:p>
        </w:tc>
        <w:tc>
          <w:tcPr>
            <w:tcW w:w="2882" w:type="dxa"/>
          </w:tcPr>
          <w:p w:rsidR="0025349B" w:rsidRPr="005D5A57" w:rsidRDefault="0025349B" w:rsidP="0025349B">
            <w:pPr>
              <w:pStyle w:val="Prrafodelista"/>
              <w:numPr>
                <w:ilvl w:val="0"/>
                <w:numId w:val="2"/>
              </w:numPr>
              <w:spacing w:after="0"/>
              <w:ind w:left="357" w:hanging="357"/>
              <w:cnfStyle w:val="000000000000"/>
            </w:pPr>
            <w:r w:rsidRPr="005D5A57">
              <w:t>Relación de las personas que componen el órgano ejecutivo de la entidad</w:t>
            </w:r>
          </w:p>
        </w:tc>
      </w:tr>
    </w:tbl>
    <w:p w:rsidR="0025349B" w:rsidRPr="006D51B0" w:rsidRDefault="0025349B" w:rsidP="0025349B">
      <w:r>
        <w:t xml:space="preserve">Por favor, marque con una X aquellos documentos iniciales que aporta junto con la solicitud, si alguno de los que aparece en el listado correspondiente al tipo de solicitud no se adjunta, indique los motivos a continuación: </w:t>
      </w:r>
    </w:p>
    <w:p w:rsidR="0025349B" w:rsidRDefault="0025349B" w:rsidP="0025349B"/>
    <w:p w:rsidR="006F44CD" w:rsidRPr="00BF6BD2" w:rsidRDefault="006F44CD" w:rsidP="006F44CD">
      <w:pPr>
        <w:rPr>
          <w:color w:val="FF0000"/>
        </w:rPr>
      </w:pPr>
    </w:p>
    <w:sectPr w:rsidR="006F44CD" w:rsidRPr="00BF6BD2" w:rsidSect="00BC4E06">
      <w:headerReference w:type="default" r:id="rId7"/>
      <w:footerReference w:type="default" r:id="rId8"/>
      <w:pgSz w:w="11906" w:h="16838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884" w:rsidRDefault="00DF1884" w:rsidP="005C650E">
      <w:r>
        <w:separator/>
      </w:r>
    </w:p>
  </w:endnote>
  <w:endnote w:type="continuationSeparator" w:id="1">
    <w:p w:rsidR="00DF1884" w:rsidRDefault="00DF1884" w:rsidP="005C6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50E" w:rsidRPr="005C650E" w:rsidRDefault="00DA70E2" w:rsidP="00DA70E2">
    <w:pPr>
      <w:pStyle w:val="Piedepgina"/>
      <w:jc w:val="left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ab/>
    </w:r>
    <w:r>
      <w:rPr>
        <w:rFonts w:ascii="Trebuchet MS" w:hAnsi="Trebuchet MS"/>
        <w:sz w:val="18"/>
        <w:szCs w:val="18"/>
      </w:rPr>
      <w:tab/>
    </w:r>
    <w:r>
      <w:rPr>
        <w:rFonts w:ascii="Trebuchet MS" w:hAnsi="Trebuchet MS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884" w:rsidRDefault="00DF1884" w:rsidP="005C650E">
      <w:r>
        <w:separator/>
      </w:r>
    </w:p>
  </w:footnote>
  <w:footnote w:type="continuationSeparator" w:id="1">
    <w:p w:rsidR="00DF1884" w:rsidRDefault="00DF1884" w:rsidP="005C65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50E" w:rsidRPr="00AB5762" w:rsidRDefault="00B348AF" w:rsidP="00DA70E2">
    <w:pPr>
      <w:autoSpaceDE w:val="0"/>
      <w:autoSpaceDN w:val="0"/>
      <w:adjustRightInd w:val="0"/>
      <w:spacing w:after="0" w:line="276" w:lineRule="auto"/>
      <w:jc w:val="right"/>
      <w:rPr>
        <w:rFonts w:cs="CIDFont+F1"/>
        <w:color w:val="000000"/>
        <w:sz w:val="19"/>
        <w:szCs w:val="19"/>
      </w:rPr>
    </w:pPr>
    <w:r w:rsidRPr="00AB5762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-357505</wp:posOffset>
          </wp:positionH>
          <wp:positionV relativeFrom="paragraph">
            <wp:posOffset>-227330</wp:posOffset>
          </wp:positionV>
          <wp:extent cx="1445895" cy="953770"/>
          <wp:effectExtent l="19050" t="0" r="1905" b="0"/>
          <wp:wrapSquare wrapText="bothSides"/>
          <wp:docPr id="2" name="Imagen 1" descr="Logo CONGDRM con letra úl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NGDRM con letra últi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895" cy="953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C650E" w:rsidRPr="00AB5762">
      <w:rPr>
        <w:rFonts w:cs="CIDFont+F1"/>
        <w:color w:val="000000"/>
        <w:sz w:val="19"/>
        <w:szCs w:val="19"/>
      </w:rPr>
      <w:t>Tel: 744485</w:t>
    </w:r>
    <w:r w:rsidR="00ED1C9C" w:rsidRPr="00AB5762">
      <w:rPr>
        <w:rFonts w:cs="CIDFont+F1"/>
        <w:color w:val="000000"/>
        <w:sz w:val="19"/>
        <w:szCs w:val="19"/>
      </w:rPr>
      <w:t>637</w:t>
    </w:r>
    <w:r w:rsidR="005C650E" w:rsidRPr="00AB5762">
      <w:rPr>
        <w:rFonts w:cs="CIDFont+F1"/>
        <w:color w:val="000000"/>
        <w:sz w:val="19"/>
        <w:szCs w:val="19"/>
      </w:rPr>
      <w:t xml:space="preserve"> · 744485</w:t>
    </w:r>
    <w:r w:rsidR="00ED1C9C" w:rsidRPr="00AB5762">
      <w:rPr>
        <w:rFonts w:cs="CIDFont+F1"/>
        <w:color w:val="000000"/>
        <w:sz w:val="19"/>
        <w:szCs w:val="19"/>
      </w:rPr>
      <w:t>638</w:t>
    </w:r>
  </w:p>
  <w:p w:rsidR="005C650E" w:rsidRPr="00AB5762" w:rsidRDefault="005C650E" w:rsidP="00DA70E2">
    <w:pPr>
      <w:autoSpaceDE w:val="0"/>
      <w:autoSpaceDN w:val="0"/>
      <w:adjustRightInd w:val="0"/>
      <w:spacing w:after="0" w:line="276" w:lineRule="auto"/>
      <w:jc w:val="right"/>
      <w:rPr>
        <w:rFonts w:cs="CIDFont+F1"/>
        <w:color w:val="0000FF"/>
        <w:sz w:val="19"/>
        <w:szCs w:val="19"/>
      </w:rPr>
    </w:pPr>
    <w:r w:rsidRPr="00AB5762">
      <w:rPr>
        <w:rFonts w:cs="CIDFont+F1"/>
        <w:color w:val="0000FF"/>
        <w:sz w:val="19"/>
        <w:szCs w:val="19"/>
      </w:rPr>
      <w:t>info@coordinadoraongdrm.org</w:t>
    </w:r>
  </w:p>
  <w:p w:rsidR="005C650E" w:rsidRPr="005C650E" w:rsidRDefault="0058689F" w:rsidP="00DA70E2">
    <w:pPr>
      <w:pStyle w:val="Encabezado"/>
      <w:spacing w:after="0" w:line="276" w:lineRule="auto"/>
      <w:jc w:val="right"/>
      <w:rPr>
        <w:rFonts w:ascii="Trebuchet MS" w:hAnsi="Trebuchet MS"/>
        <w:sz w:val="19"/>
        <w:szCs w:val="19"/>
      </w:rPr>
    </w:pPr>
    <w:r w:rsidRPr="0058689F">
      <w:rPr>
        <w:rFonts w:cs="CIDFont+F1"/>
        <w:noProof/>
        <w:color w:val="0000FF"/>
        <w:sz w:val="19"/>
        <w:szCs w:val="19"/>
        <w:lang w:eastAsia="es-ES"/>
      </w:rPr>
      <w:pict>
        <v:line id="Conector recto 1" o:spid="_x0000_s4097" style="position:absolute;left:0;text-align:left;flip:x;z-index:251660288;visibility:visible;mso-wrap-distance-top:-3e-5mm;mso-wrap-distance-bottom:-3e-5mm" from="87.4pt,19.2pt" to="425.7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" strokecolor="#c45911 [2405]" strokeweight="2pt">
          <v:stroke joinstyle="miter"/>
          <o:lock v:ext="edit" shapetype="f"/>
        </v:line>
      </w:pict>
    </w:r>
    <w:r w:rsidR="005C650E" w:rsidRPr="00AB5762">
      <w:rPr>
        <w:rFonts w:cs="CIDFont+F1"/>
        <w:color w:val="0000FF"/>
        <w:sz w:val="19"/>
        <w:szCs w:val="19"/>
      </w:rPr>
      <w:t>www.coordindaoraongdrm.org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55E5"/>
    <w:multiLevelType w:val="hybridMultilevel"/>
    <w:tmpl w:val="027A7110"/>
    <w:lvl w:ilvl="0" w:tplc="BDC8283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61057"/>
    <w:multiLevelType w:val="hybridMultilevel"/>
    <w:tmpl w:val="06566A08"/>
    <w:lvl w:ilvl="0" w:tplc="BDC8283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2B5416"/>
    <w:multiLevelType w:val="hybridMultilevel"/>
    <w:tmpl w:val="39A83398"/>
    <w:lvl w:ilvl="0" w:tplc="222899BC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efaultTabStop w:val="708"/>
  <w:hyphenationZone w:val="425"/>
  <w:characterSpacingControl w:val="doNotCompress"/>
  <w:hdrShapeDefaults>
    <o:shapedefaults v:ext="edit" spidmax="27650">
      <o:colormenu v:ext="edit" fillcolor="none [2412]" strokecolor="none" shadow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5178D"/>
    <w:rsid w:val="00007B31"/>
    <w:rsid w:val="00022D37"/>
    <w:rsid w:val="000350C8"/>
    <w:rsid w:val="000477E4"/>
    <w:rsid w:val="00164E9F"/>
    <w:rsid w:val="00166E86"/>
    <w:rsid w:val="0025349B"/>
    <w:rsid w:val="00275983"/>
    <w:rsid w:val="00290FA0"/>
    <w:rsid w:val="002D237E"/>
    <w:rsid w:val="002F0EC4"/>
    <w:rsid w:val="003B718A"/>
    <w:rsid w:val="003F5EFF"/>
    <w:rsid w:val="00477C7E"/>
    <w:rsid w:val="00484913"/>
    <w:rsid w:val="00486A7E"/>
    <w:rsid w:val="0058689F"/>
    <w:rsid w:val="005C04A3"/>
    <w:rsid w:val="005C650E"/>
    <w:rsid w:val="006347BC"/>
    <w:rsid w:val="006B22B3"/>
    <w:rsid w:val="006F44CD"/>
    <w:rsid w:val="0074173C"/>
    <w:rsid w:val="0075178D"/>
    <w:rsid w:val="00762291"/>
    <w:rsid w:val="00794E0E"/>
    <w:rsid w:val="008772E2"/>
    <w:rsid w:val="008850BA"/>
    <w:rsid w:val="00893A0E"/>
    <w:rsid w:val="008D1FAE"/>
    <w:rsid w:val="008D778C"/>
    <w:rsid w:val="008F0E24"/>
    <w:rsid w:val="009204A3"/>
    <w:rsid w:val="00942ADE"/>
    <w:rsid w:val="00996421"/>
    <w:rsid w:val="009F042D"/>
    <w:rsid w:val="009F1668"/>
    <w:rsid w:val="009F6FFD"/>
    <w:rsid w:val="00A20773"/>
    <w:rsid w:val="00AB5762"/>
    <w:rsid w:val="00AD1440"/>
    <w:rsid w:val="00AD5B9F"/>
    <w:rsid w:val="00B348AF"/>
    <w:rsid w:val="00B535D2"/>
    <w:rsid w:val="00B61B2E"/>
    <w:rsid w:val="00B64836"/>
    <w:rsid w:val="00B85CBA"/>
    <w:rsid w:val="00BC4E06"/>
    <w:rsid w:val="00BF6BD2"/>
    <w:rsid w:val="00C52716"/>
    <w:rsid w:val="00CB6E34"/>
    <w:rsid w:val="00CD625F"/>
    <w:rsid w:val="00D1671A"/>
    <w:rsid w:val="00DA70E2"/>
    <w:rsid w:val="00DB719D"/>
    <w:rsid w:val="00DF1884"/>
    <w:rsid w:val="00E51FDE"/>
    <w:rsid w:val="00EA7025"/>
    <w:rsid w:val="00EC305C"/>
    <w:rsid w:val="00ED1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 [2412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762"/>
    <w:pPr>
      <w:spacing w:after="120"/>
    </w:pPr>
    <w:rPr>
      <w:rFonts w:ascii="Montserrat" w:hAnsi="Montserrat"/>
    </w:rPr>
  </w:style>
  <w:style w:type="paragraph" w:styleId="Ttulo1">
    <w:name w:val="heading 1"/>
    <w:basedOn w:val="Normal"/>
    <w:next w:val="Normal"/>
    <w:link w:val="Ttulo1Car"/>
    <w:uiPriority w:val="9"/>
    <w:qFormat/>
    <w:rsid w:val="00AB5762"/>
    <w:pPr>
      <w:keepNext/>
      <w:keepLines/>
      <w:spacing w:before="240" w:after="240"/>
      <w:outlineLvl w:val="0"/>
    </w:pPr>
    <w:rPr>
      <w:rFonts w:eastAsiaTheme="majorEastAsia" w:cstheme="majorBidi"/>
      <w:b/>
      <w:bCs/>
      <w:color w:val="E36C0A"/>
      <w:sz w:val="2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5762"/>
    <w:pPr>
      <w:keepNext/>
      <w:keepLines/>
      <w:spacing w:before="200" w:after="240"/>
      <w:outlineLvl w:val="1"/>
    </w:pPr>
    <w:rPr>
      <w:rFonts w:eastAsiaTheme="majorEastAsia" w:cstheme="majorBidi"/>
      <w:b/>
      <w:bCs/>
      <w:color w:val="767171" w:themeColor="background2" w:themeShade="8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65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650E"/>
  </w:style>
  <w:style w:type="paragraph" w:styleId="Piedepgina">
    <w:name w:val="footer"/>
    <w:basedOn w:val="Normal"/>
    <w:link w:val="PiedepginaCar"/>
    <w:uiPriority w:val="99"/>
    <w:unhideWhenUsed/>
    <w:rsid w:val="005C650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50E"/>
  </w:style>
  <w:style w:type="character" w:customStyle="1" w:styleId="Ttulo1Car">
    <w:name w:val="Título 1 Car"/>
    <w:basedOn w:val="Fuentedeprrafopredeter"/>
    <w:link w:val="Ttulo1"/>
    <w:uiPriority w:val="9"/>
    <w:rsid w:val="00AB5762"/>
    <w:rPr>
      <w:rFonts w:ascii="Montserrat" w:eastAsiaTheme="majorEastAsia" w:hAnsi="Montserrat" w:cstheme="majorBidi"/>
      <w:b/>
      <w:bCs/>
      <w:color w:val="E36C0A"/>
      <w:sz w:val="2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B5762"/>
    <w:rPr>
      <w:rFonts w:ascii="Montserrat" w:eastAsiaTheme="majorEastAsia" w:hAnsi="Montserrat" w:cstheme="majorBidi"/>
      <w:b/>
      <w:bCs/>
      <w:color w:val="767171" w:themeColor="background2" w:themeShade="80"/>
      <w:szCs w:val="26"/>
    </w:rPr>
  </w:style>
  <w:style w:type="table" w:styleId="Tablaconcuadrcula">
    <w:name w:val="Table Grid"/>
    <w:basedOn w:val="Tablanormal"/>
    <w:uiPriority w:val="39"/>
    <w:rsid w:val="00EA70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2">
    <w:name w:val="Medium Shading 1 Accent 2"/>
    <w:basedOn w:val="Tablanormal"/>
    <w:uiPriority w:val="63"/>
    <w:rsid w:val="00EA7025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DA70E2"/>
    <w:pPr>
      <w:spacing w:after="0"/>
    </w:pPr>
    <w:rPr>
      <w:rFonts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70E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93A0E"/>
    <w:pPr>
      <w:ind w:left="720"/>
      <w:contextualSpacing/>
    </w:pPr>
  </w:style>
  <w:style w:type="table" w:styleId="Listaclara-nfasis2">
    <w:name w:val="Light List Accent 2"/>
    <w:basedOn w:val="Tablanormal"/>
    <w:uiPriority w:val="61"/>
    <w:rsid w:val="0025349B"/>
    <w:rPr>
      <w:sz w:val="24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i%20unidad\INFO%20-%20COORDINADORA%20ONGD%20REGI&#211;N%20DE%20MURCIA\Documentos%20CONGDRM\Borradores%20Documentos\Plantilla%20CONGDRM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CONGDRM</Template>
  <TotalTime>2</TotalTime>
  <Pages>2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2021-03-30T09:14:00Z</dcterms:created>
  <dcterms:modified xsi:type="dcterms:W3CDTF">2021-03-30T09:17:00Z</dcterms:modified>
</cp:coreProperties>
</file>